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10F1" w:rsidRDefault="00EA10F1" w:rsidP="00145E7C">
      <w:pPr>
        <w:rPr>
          <w:rFonts w:ascii="Times New Roman" w:hAnsi="Times New Roman" w:cs="Times New Roman"/>
          <w:b/>
          <w:bCs/>
          <w:lang w:val="en-US"/>
        </w:rPr>
      </w:pPr>
    </w:p>
    <w:p w:rsidR="00145E7C" w:rsidRPr="00145E7C" w:rsidRDefault="00145E7C" w:rsidP="00145E7C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A</w:t>
      </w:r>
      <w:r w:rsidRPr="00145E7C">
        <w:rPr>
          <w:rFonts w:ascii="Times New Roman" w:hAnsi="Times New Roman" w:cs="Times New Roman"/>
          <w:b/>
          <w:bCs/>
          <w:lang w:val="en-US"/>
        </w:rPr>
        <w:t>dditional file 2: complete category system of the data analysis</w:t>
      </w:r>
    </w:p>
    <w:p w:rsidR="00145E7C" w:rsidRDefault="008D63FF">
      <w:pPr>
        <w:rPr>
          <w:rFonts w:ascii="Times New Roman" w:hAnsi="Times New Roman" w:cs="Times New Roman"/>
          <w:b/>
          <w:bCs/>
          <w:lang w:val="en-US"/>
        </w:rPr>
      </w:pPr>
      <w:r>
        <w:rPr>
          <w:noProof/>
        </w:rPr>
        <w:drawing>
          <wp:inline distT="0" distB="0" distL="0" distR="0">
            <wp:extent cx="7858125" cy="512445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5812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5E7C" w:rsidRDefault="00145E7C">
      <w:pPr>
        <w:rPr>
          <w:rFonts w:ascii="Times New Roman" w:hAnsi="Times New Roman" w:cs="Times New Roman"/>
          <w:b/>
          <w:bCs/>
          <w:lang w:val="en-US"/>
        </w:rPr>
      </w:pPr>
    </w:p>
    <w:p w:rsidR="00145E7C" w:rsidRDefault="00145E7C">
      <w:pPr>
        <w:rPr>
          <w:rFonts w:ascii="Times New Roman" w:hAnsi="Times New Roman" w:cs="Times New Roman"/>
          <w:b/>
          <w:bCs/>
          <w:lang w:val="en-US"/>
        </w:rPr>
      </w:pPr>
    </w:p>
    <w:p w:rsidR="00145E7C" w:rsidRDefault="00145E7C">
      <w:pPr>
        <w:rPr>
          <w:rFonts w:ascii="Times New Roman" w:hAnsi="Times New Roman" w:cs="Times New Roman"/>
          <w:b/>
          <w:bCs/>
          <w:lang w:val="en-US"/>
        </w:rPr>
      </w:pPr>
    </w:p>
    <w:sectPr w:rsidR="00145E7C" w:rsidSect="003263B0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680" w:rsidRDefault="00734680" w:rsidP="003263B0">
      <w:r>
        <w:separator/>
      </w:r>
    </w:p>
  </w:endnote>
  <w:endnote w:type="continuationSeparator" w:id="0">
    <w:p w:rsidR="00734680" w:rsidRDefault="00734680" w:rsidP="00326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680" w:rsidRDefault="00734680" w:rsidP="003263B0">
      <w:r>
        <w:separator/>
      </w:r>
    </w:p>
  </w:footnote>
  <w:footnote w:type="continuationSeparator" w:id="0">
    <w:p w:rsidR="00734680" w:rsidRDefault="00734680" w:rsidP="003263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3B0"/>
    <w:rsid w:val="00011A24"/>
    <w:rsid w:val="000C0D7C"/>
    <w:rsid w:val="000D7F31"/>
    <w:rsid w:val="00145E7C"/>
    <w:rsid w:val="002A5ACD"/>
    <w:rsid w:val="003263B0"/>
    <w:rsid w:val="00347A30"/>
    <w:rsid w:val="004A5036"/>
    <w:rsid w:val="004B4401"/>
    <w:rsid w:val="00554174"/>
    <w:rsid w:val="00654CFF"/>
    <w:rsid w:val="006B68EA"/>
    <w:rsid w:val="00734680"/>
    <w:rsid w:val="008D63FF"/>
    <w:rsid w:val="008F3AD6"/>
    <w:rsid w:val="00A61399"/>
    <w:rsid w:val="00B6454C"/>
    <w:rsid w:val="00B724AA"/>
    <w:rsid w:val="00B8224A"/>
    <w:rsid w:val="00C70CDB"/>
    <w:rsid w:val="00CA55C9"/>
    <w:rsid w:val="00CB7DC2"/>
    <w:rsid w:val="00CE4876"/>
    <w:rsid w:val="00D85942"/>
    <w:rsid w:val="00E5470A"/>
    <w:rsid w:val="00E952C7"/>
    <w:rsid w:val="00EA10F1"/>
    <w:rsid w:val="00EF2C1A"/>
    <w:rsid w:val="00FE5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C51A4"/>
  <w15:chartTrackingRefBased/>
  <w15:docId w15:val="{E4A7B2D6-C431-4244-B2E5-EC7BF7F54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263B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263B0"/>
  </w:style>
  <w:style w:type="paragraph" w:styleId="Fuzeile">
    <w:name w:val="footer"/>
    <w:basedOn w:val="Standard"/>
    <w:link w:val="FuzeileZchn"/>
    <w:uiPriority w:val="99"/>
    <w:unhideWhenUsed/>
    <w:rsid w:val="003263B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263B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263B0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263B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47FC73E6</Template>
  <TotalTime>0</TotalTime>
  <Pages>2</Pages>
  <Words>9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Stürmlinger, Anna</dc:creator>
  <cp:keywords/>
  <dc:description/>
  <cp:lastModifiedBy>Poß-Doering, Regina</cp:lastModifiedBy>
  <cp:revision>4</cp:revision>
  <dcterms:created xsi:type="dcterms:W3CDTF">2019-11-20T11:05:00Z</dcterms:created>
  <dcterms:modified xsi:type="dcterms:W3CDTF">2019-11-22T09:46:00Z</dcterms:modified>
</cp:coreProperties>
</file>